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FE1997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22.12.2023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FE1997">
        <w:rPr>
          <w:b w:val="0"/>
          <w:sz w:val="20"/>
          <w:szCs w:val="20"/>
          <w:u w:val="single"/>
          <w:lang w:val="en-US"/>
        </w:rPr>
        <w:t>22/12-2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FE1997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FE1997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FE1997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FE1997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FE1997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FE199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FE199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FE199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FE1997" w:rsidRDefault="00FE1997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FE1997" w:rsidRDefault="00FE199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FE1997" w:rsidRDefault="00FE1997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FE199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FE1997" w:rsidRDefault="00FE1997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FE1997" w:rsidRDefault="00FE199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FE1997" w:rsidRDefault="00FE1997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FE199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FE1997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FE1997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22.12.2023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722861" w:rsidRDefault="00722861" w:rsidP="00C86AFD">
      <w:pPr>
        <w:rPr>
          <w:lang w:val="en-US"/>
        </w:rPr>
        <w:sectPr w:rsidR="00722861" w:rsidSect="00FE1997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722861" w:rsidRPr="00722861" w:rsidRDefault="00722861" w:rsidP="00722861">
      <w:pPr>
        <w:rPr>
          <w:sz w:val="20"/>
          <w:szCs w:val="20"/>
          <w:lang w:val="uk-UA" w:eastAsia="uk-UA"/>
        </w:rPr>
      </w:pPr>
      <w:r w:rsidRPr="00722861">
        <w:rPr>
          <w:sz w:val="20"/>
          <w:szCs w:val="20"/>
          <w:lang w:val="uk-UA" w:eastAsia="uk-UA"/>
        </w:rPr>
        <w:lastRenderedPageBreak/>
        <w:t xml:space="preserve">                                                                                                     Додаток 15</w:t>
      </w:r>
      <w:r w:rsidRPr="00722861">
        <w:rPr>
          <w:sz w:val="20"/>
          <w:szCs w:val="20"/>
          <w:lang w:val="uk-UA" w:eastAsia="uk-UA"/>
        </w:rPr>
        <w:br/>
        <w:t xml:space="preserve">                                                                                                     до Положення про розкриття інформації</w:t>
      </w:r>
    </w:p>
    <w:p w:rsidR="00722861" w:rsidRPr="00722861" w:rsidRDefault="00722861" w:rsidP="00722861">
      <w:pPr>
        <w:rPr>
          <w:b/>
          <w:color w:val="000000"/>
          <w:sz w:val="20"/>
          <w:szCs w:val="20"/>
          <w:lang w:eastAsia="uk-UA"/>
        </w:rPr>
      </w:pPr>
      <w:r w:rsidRPr="00722861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емітентами цінних паперів (пункт 20 глави 1 розділу III)  </w:t>
      </w:r>
    </w:p>
    <w:p w:rsidR="00722861" w:rsidRPr="00722861" w:rsidRDefault="00722861" w:rsidP="00722861">
      <w:pPr>
        <w:jc w:val="center"/>
        <w:rPr>
          <w:b/>
          <w:color w:val="000000"/>
          <w:lang w:eastAsia="uk-UA"/>
        </w:rPr>
      </w:pPr>
    </w:p>
    <w:p w:rsidR="00722861" w:rsidRPr="00722861" w:rsidRDefault="00722861" w:rsidP="00722861">
      <w:pPr>
        <w:spacing w:before="100" w:beforeAutospacing="1" w:after="100" w:afterAutospacing="1"/>
        <w:jc w:val="center"/>
        <w:outlineLvl w:val="2"/>
        <w:rPr>
          <w:b/>
          <w:bCs/>
          <w:lang w:val="uk-UA" w:eastAsia="uk-UA"/>
        </w:rPr>
      </w:pPr>
      <w:r w:rsidRPr="00722861">
        <w:rPr>
          <w:b/>
          <w:bCs/>
          <w:lang w:val="uk-UA" w:eastAsia="uk-UA"/>
        </w:rPr>
        <w:t>2. Відомості про прийняття рішення про виплату дивідендів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291"/>
        <w:gridCol w:w="1836"/>
        <w:gridCol w:w="1702"/>
        <w:gridCol w:w="1589"/>
        <w:gridCol w:w="2519"/>
      </w:tblGrid>
      <w:tr w:rsidR="00722861" w:rsidRPr="00722861" w:rsidTr="009B3438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22861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22861">
              <w:rPr>
                <w:b/>
                <w:sz w:val="20"/>
                <w:szCs w:val="20"/>
                <w:lang w:val="uk-UA" w:eastAsia="uk-UA"/>
              </w:rPr>
              <w:t>Дата вчинення дії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22861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Розмір дивідендів, що підлягають виплаті, грн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61" w:rsidRPr="00722861" w:rsidRDefault="00722861" w:rsidP="00722861">
            <w:pPr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</w:pPr>
            <w:proofErr w:type="spellStart"/>
            <w:r w:rsidRPr="00722861">
              <w:rPr>
                <w:b/>
                <w:sz w:val="20"/>
                <w:szCs w:val="20"/>
                <w:lang w:eastAsia="uk-UA"/>
              </w:rPr>
              <w:t>Розмір</w:t>
            </w:r>
            <w:proofErr w:type="spellEnd"/>
            <w:r w:rsidRPr="00722861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22861">
              <w:rPr>
                <w:b/>
                <w:sz w:val="20"/>
                <w:szCs w:val="20"/>
                <w:lang w:eastAsia="uk-UA"/>
              </w:rPr>
              <w:t>дивідендів</w:t>
            </w:r>
            <w:proofErr w:type="spellEnd"/>
            <w:r w:rsidRPr="00722861">
              <w:rPr>
                <w:b/>
                <w:sz w:val="20"/>
                <w:szCs w:val="20"/>
                <w:lang w:eastAsia="uk-UA"/>
              </w:rPr>
              <w:t xml:space="preserve"> на одну </w:t>
            </w:r>
            <w:proofErr w:type="spellStart"/>
            <w:r w:rsidRPr="00722861">
              <w:rPr>
                <w:b/>
                <w:sz w:val="20"/>
                <w:szCs w:val="20"/>
                <w:lang w:eastAsia="uk-UA"/>
              </w:rPr>
              <w:t>акцію</w:t>
            </w:r>
            <w:proofErr w:type="spellEnd"/>
            <w:r w:rsidRPr="00722861">
              <w:rPr>
                <w:b/>
                <w:sz w:val="20"/>
                <w:szCs w:val="20"/>
                <w:lang w:eastAsia="uk-UA"/>
              </w:rPr>
              <w:t>, грн.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22861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Строк виплати дивідендів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22861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Спосіб виплати дивідендів</w:t>
            </w:r>
          </w:p>
        </w:tc>
      </w:tr>
      <w:tr w:rsidR="00722861" w:rsidRPr="00722861" w:rsidTr="009B3438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22861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22861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22861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22861">
              <w:rPr>
                <w:b/>
                <w:sz w:val="20"/>
                <w:szCs w:val="20"/>
                <w:lang w:val="en-US" w:eastAsia="uk-UA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22861">
              <w:rPr>
                <w:b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861" w:rsidRPr="00722861" w:rsidRDefault="00722861" w:rsidP="00722861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22861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722861" w:rsidRPr="00722861" w:rsidTr="009B3438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861" w:rsidRPr="00722861" w:rsidRDefault="00722861" w:rsidP="0072286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861" w:rsidRPr="00722861" w:rsidRDefault="00722861" w:rsidP="0072286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22.12.2022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861" w:rsidRPr="00722861" w:rsidRDefault="00722861" w:rsidP="0072286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17243.50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61" w:rsidRPr="00722861" w:rsidRDefault="00722861" w:rsidP="00722861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22861">
              <w:rPr>
                <w:sz w:val="20"/>
                <w:szCs w:val="20"/>
                <w:lang w:val="en-US" w:eastAsia="uk-UA"/>
              </w:rPr>
              <w:t>0.0336740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861" w:rsidRPr="00722861" w:rsidRDefault="00722861" w:rsidP="00722861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22861">
              <w:rPr>
                <w:sz w:val="20"/>
                <w:szCs w:val="20"/>
                <w:lang w:val="en-US" w:eastAsia="uk-UA"/>
              </w:rPr>
              <w:t xml:space="preserve">з 12.01.2023 </w:t>
            </w:r>
            <w:proofErr w:type="spellStart"/>
            <w:r w:rsidRPr="00722861">
              <w:rPr>
                <w:sz w:val="20"/>
                <w:szCs w:val="20"/>
                <w:lang w:val="en-US" w:eastAsia="uk-UA"/>
              </w:rPr>
              <w:t>до</w:t>
            </w:r>
            <w:proofErr w:type="spellEnd"/>
            <w:r w:rsidRPr="00722861">
              <w:rPr>
                <w:sz w:val="20"/>
                <w:szCs w:val="20"/>
                <w:lang w:val="en-US" w:eastAsia="uk-UA"/>
              </w:rPr>
              <w:t xml:space="preserve"> 16.06.2023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861" w:rsidRPr="00722861" w:rsidRDefault="00722861" w:rsidP="00722861">
            <w:pPr>
              <w:jc w:val="center"/>
              <w:rPr>
                <w:sz w:val="20"/>
                <w:szCs w:val="20"/>
                <w:lang w:val="en-US" w:eastAsia="uk-UA"/>
              </w:rPr>
            </w:pPr>
            <w:proofErr w:type="spellStart"/>
            <w:r w:rsidRPr="00722861">
              <w:rPr>
                <w:sz w:val="20"/>
                <w:szCs w:val="20"/>
                <w:lang w:val="en-US" w:eastAsia="uk-UA"/>
              </w:rPr>
              <w:t>безпосередньо</w:t>
            </w:r>
            <w:proofErr w:type="spellEnd"/>
            <w:r w:rsidRPr="00722861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22861">
              <w:rPr>
                <w:sz w:val="20"/>
                <w:szCs w:val="20"/>
                <w:lang w:val="en-US" w:eastAsia="uk-UA"/>
              </w:rPr>
              <w:t>акціонерам</w:t>
            </w:r>
            <w:proofErr w:type="spellEnd"/>
          </w:p>
        </w:tc>
      </w:tr>
      <w:tr w:rsidR="00722861" w:rsidRPr="00722861" w:rsidTr="009B343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861" w:rsidRPr="00722861" w:rsidRDefault="00722861" w:rsidP="00722861">
            <w:pPr>
              <w:rPr>
                <w:b/>
                <w:sz w:val="20"/>
                <w:szCs w:val="20"/>
                <w:lang w:val="en-US" w:eastAsia="uk-UA"/>
              </w:rPr>
            </w:pPr>
            <w:r w:rsidRPr="00722861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22861" w:rsidRPr="00722861" w:rsidTr="009B3438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861" w:rsidRPr="00722861" w:rsidRDefault="00722861" w:rsidP="00722861">
            <w:pPr>
              <w:rPr>
                <w:sz w:val="20"/>
                <w:szCs w:val="20"/>
                <w:lang w:val="uk-UA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Дата прийняття загальними зборами акціонерного товариства рішення про виплату дивідендів - 16.12.22р.</w:t>
            </w:r>
          </w:p>
          <w:p w:rsidR="00722861" w:rsidRPr="00722861" w:rsidRDefault="00722861" w:rsidP="00722861">
            <w:pPr>
              <w:rPr>
                <w:sz w:val="20"/>
                <w:szCs w:val="20"/>
                <w:lang w:val="uk-UA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Дата прийняття наглядовою радою акціонерного товариства рішення про встановлення дати складення переліку осіб, які мають право на отримання дивідендів, порядок та строк їх виплати - 22.12.22р.</w:t>
            </w:r>
          </w:p>
          <w:p w:rsidR="00722861" w:rsidRPr="00722861" w:rsidRDefault="00722861" w:rsidP="00722861">
            <w:pPr>
              <w:rPr>
                <w:sz w:val="20"/>
                <w:szCs w:val="20"/>
                <w:lang w:val="uk-UA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Дата складення переліку осіб, які мають право на отримання дивідендів - 10.01.23р.</w:t>
            </w:r>
          </w:p>
          <w:p w:rsidR="00722861" w:rsidRPr="00722861" w:rsidRDefault="00722861" w:rsidP="00722861">
            <w:pPr>
              <w:rPr>
                <w:sz w:val="20"/>
                <w:szCs w:val="20"/>
                <w:lang w:val="uk-UA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Розмір дивідендів, що підлягають виплаті відповідно до рішення загальних зборів - 17243,50  грн.</w:t>
            </w:r>
          </w:p>
          <w:p w:rsidR="00722861" w:rsidRPr="00722861" w:rsidRDefault="00722861" w:rsidP="00722861">
            <w:pPr>
              <w:rPr>
                <w:sz w:val="20"/>
                <w:szCs w:val="20"/>
                <w:lang w:val="uk-UA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Розмір дивідендів на одну акцію - 0,033674 грн.</w:t>
            </w:r>
          </w:p>
          <w:p w:rsidR="00722861" w:rsidRPr="00722861" w:rsidRDefault="00722861" w:rsidP="00722861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722861">
              <w:rPr>
                <w:sz w:val="20"/>
                <w:szCs w:val="20"/>
                <w:lang w:val="uk-UA" w:eastAsia="uk-UA"/>
              </w:rPr>
              <w:t>Cтрок</w:t>
            </w:r>
            <w:proofErr w:type="spellEnd"/>
            <w:r w:rsidRPr="00722861">
              <w:rPr>
                <w:sz w:val="20"/>
                <w:szCs w:val="20"/>
                <w:lang w:val="uk-UA" w:eastAsia="uk-UA"/>
              </w:rPr>
              <w:t xml:space="preserve"> виплати дивідендів - з 12.01.23р. по 16.06.23р.</w:t>
            </w:r>
          </w:p>
          <w:p w:rsidR="00722861" w:rsidRPr="00722861" w:rsidRDefault="00722861" w:rsidP="00722861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722861">
              <w:rPr>
                <w:sz w:val="20"/>
                <w:szCs w:val="20"/>
                <w:lang w:val="uk-UA" w:eastAsia="uk-UA"/>
              </w:rPr>
              <w:t>Cпосіб</w:t>
            </w:r>
            <w:proofErr w:type="spellEnd"/>
            <w:r w:rsidRPr="00722861">
              <w:rPr>
                <w:sz w:val="20"/>
                <w:szCs w:val="20"/>
                <w:lang w:val="uk-UA" w:eastAsia="uk-UA"/>
              </w:rPr>
              <w:t xml:space="preserve"> виплати дивідендів - безпосередньо акціонерам.</w:t>
            </w:r>
          </w:p>
          <w:p w:rsidR="00722861" w:rsidRPr="00722861" w:rsidRDefault="00722861" w:rsidP="00722861">
            <w:pPr>
              <w:rPr>
                <w:sz w:val="20"/>
                <w:szCs w:val="20"/>
                <w:lang w:val="en-US" w:eastAsia="uk-UA"/>
              </w:rPr>
            </w:pPr>
            <w:r w:rsidRPr="00722861">
              <w:rPr>
                <w:sz w:val="20"/>
                <w:szCs w:val="20"/>
                <w:lang w:val="uk-UA" w:eastAsia="uk-UA"/>
              </w:rPr>
              <w:t>Порядок виплати дивідендів - виплата всієї суми дивідендів в повному обсязі.</w:t>
            </w:r>
          </w:p>
        </w:tc>
      </w:tr>
    </w:tbl>
    <w:p w:rsidR="00722861" w:rsidRPr="00722861" w:rsidRDefault="00722861" w:rsidP="00722861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722861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997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44AA8"/>
    <w:rsid w:val="004E61FF"/>
    <w:rsid w:val="00531337"/>
    <w:rsid w:val="006C6B5C"/>
    <w:rsid w:val="00722861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FE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54D3B-D706-449C-BD7A-4F76D498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74C2-A93B-4EA8-A029-94FBFAF3F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2022-12-16T16:30:00Z</dcterms:created>
  <dcterms:modified xsi:type="dcterms:W3CDTF">2022-12-16T16:30:00Z</dcterms:modified>
</cp:coreProperties>
</file>